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028" w:rsidRPr="00241E49" w:rsidRDefault="00241E49">
      <w:bookmarkStart w:id="0" w:name="_GoBack"/>
      <w:bookmarkEnd w:id="0"/>
      <w:r w:rsidRPr="00241E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818.25pt">
            <v:imagedata r:id="rId4" o:title=""/>
          </v:shape>
        </w:pict>
      </w:r>
    </w:p>
    <w:sectPr w:rsidR="00D73028" w:rsidRPr="00241E49" w:rsidSect="00241E49">
      <w:pgSz w:w="11906" w:h="16838"/>
      <w:pgMar w:top="180" w:right="206" w:bottom="180" w:left="1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36E6"/>
    <w:rsid w:val="001B36E6"/>
    <w:rsid w:val="00241E49"/>
    <w:rsid w:val="00D7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NELDIPL1\templates$\CTNNDR\NNDRMAND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NNDRMANDATE.dot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Lincolnshire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Jones (NELC)</dc:creator>
  <cp:lastModifiedBy>Lisa Jones (NELC)</cp:lastModifiedBy>
  <cp:revision>1</cp:revision>
  <dcterms:created xsi:type="dcterms:W3CDTF">2017-11-21T11:48:00Z</dcterms:created>
  <dcterms:modified xsi:type="dcterms:W3CDTF">2017-11-21T11:48:00Z</dcterms:modified>
</cp:coreProperties>
</file>